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516"/>
        <w:gridCol w:w="4554"/>
      </w:tblGrid>
      <w:tr w:rsidR="00A23BFF" w:rsidRPr="00A23BFF" w14:paraId="6CD52A9F" w14:textId="77777777" w:rsidTr="00E93DFF">
        <w:trPr>
          <w:trHeight w:val="958"/>
        </w:trPr>
        <w:tc>
          <w:tcPr>
            <w:tcW w:w="4606" w:type="dxa"/>
            <w:shd w:val="clear" w:color="auto" w:fill="auto"/>
          </w:tcPr>
          <w:p w14:paraId="70A9EC1B" w14:textId="77777777" w:rsidR="00A23BFF" w:rsidRPr="00C86128" w:rsidRDefault="00A23BFF" w:rsidP="00E93DFF">
            <w:pPr>
              <w:spacing w:after="0" w:line="240" w:lineRule="auto"/>
            </w:pPr>
          </w:p>
        </w:tc>
        <w:tc>
          <w:tcPr>
            <w:tcW w:w="4606" w:type="dxa"/>
            <w:shd w:val="clear" w:color="auto" w:fill="auto"/>
          </w:tcPr>
          <w:p w14:paraId="41D3BB20" w14:textId="77777777" w:rsidR="00A23BFF" w:rsidRPr="00A23BFF" w:rsidRDefault="00A23BFF" w:rsidP="00E93DFF">
            <w:pPr>
              <w:spacing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A23BFF">
              <w:rPr>
                <w:rFonts w:cs="Arial"/>
                <w:b/>
                <w:sz w:val="16"/>
                <w:szCs w:val="16"/>
              </w:rPr>
              <w:t>Auskunft erteilt</w:t>
            </w:r>
          </w:p>
          <w:p w14:paraId="72BE8314" w14:textId="77DB23E0" w:rsidR="00A23BFF" w:rsidRDefault="009901AC" w:rsidP="00E93DF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Katharina Geiger</w:t>
            </w:r>
          </w:p>
          <w:p w14:paraId="11B788E9" w14:textId="68B3A44E" w:rsidR="00A23BFF" w:rsidRPr="00A23BFF" w:rsidRDefault="00A23BFF" w:rsidP="00E93D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23BFF">
              <w:rPr>
                <w:rFonts w:ascii="Arial" w:hAnsi="Arial"/>
                <w:sz w:val="16"/>
                <w:szCs w:val="16"/>
              </w:rPr>
              <w:sym w:font="Wingdings" w:char="F028"/>
            </w:r>
            <w:r w:rsidR="00BD42CD">
              <w:rPr>
                <w:sz w:val="16"/>
                <w:szCs w:val="16"/>
              </w:rPr>
              <w:t>(0911) 9691-</w:t>
            </w:r>
            <w:r w:rsidR="009901AC">
              <w:rPr>
                <w:sz w:val="16"/>
                <w:szCs w:val="16"/>
              </w:rPr>
              <w:t>1522</w:t>
            </w:r>
          </w:p>
          <w:p w14:paraId="490C02D3" w14:textId="05A468A5" w:rsidR="00A23BFF" w:rsidRPr="00A23BFF" w:rsidRDefault="00BD42CD" w:rsidP="00BD42C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E-Mail:</w:t>
            </w:r>
            <w:r w:rsidR="00E15D4F">
              <w:rPr>
                <w:rFonts w:cs="Arial"/>
                <w:sz w:val="16"/>
                <w:szCs w:val="16"/>
              </w:rPr>
              <w:t xml:space="preserve"> </w:t>
            </w:r>
            <w:r w:rsidR="009901AC">
              <w:rPr>
                <w:rFonts w:cs="Arial"/>
                <w:sz w:val="16"/>
                <w:szCs w:val="16"/>
              </w:rPr>
              <w:t>geiger</w:t>
            </w:r>
            <w:r w:rsidR="00E15D4F">
              <w:rPr>
                <w:rFonts w:cs="Arial"/>
                <w:sz w:val="16"/>
                <w:szCs w:val="16"/>
              </w:rPr>
              <w:t>@</w:t>
            </w:r>
            <w:r w:rsidR="00A23BFF" w:rsidRPr="00A23BFF">
              <w:rPr>
                <w:rFonts w:cs="Arial"/>
                <w:sz w:val="16"/>
                <w:szCs w:val="16"/>
              </w:rPr>
              <w:t>oberasbach.de</w:t>
            </w:r>
          </w:p>
        </w:tc>
      </w:tr>
    </w:tbl>
    <w:p w14:paraId="48D10B06" w14:textId="77777777" w:rsidR="00A23BFF" w:rsidRDefault="00A23BFF" w:rsidP="00B87AA2">
      <w:pPr>
        <w:spacing w:after="0" w:line="240" w:lineRule="auto"/>
        <w:jc w:val="right"/>
      </w:pPr>
    </w:p>
    <w:p w14:paraId="16A0C95D" w14:textId="21EF09C5" w:rsidR="00B87AA2" w:rsidRDefault="00B87AA2" w:rsidP="00B87AA2">
      <w:pPr>
        <w:spacing w:after="0" w:line="240" w:lineRule="auto"/>
        <w:jc w:val="right"/>
      </w:pPr>
      <w:r>
        <w:t xml:space="preserve">Oberasbach, </w:t>
      </w:r>
      <w:r w:rsidR="00E15D4F">
        <w:t>9</w:t>
      </w:r>
      <w:r w:rsidR="00746D25">
        <w:t>. Januar 202</w:t>
      </w:r>
      <w:r w:rsidR="009901AC">
        <w:t>6</w:t>
      </w:r>
    </w:p>
    <w:p w14:paraId="3159A2A4" w14:textId="77777777" w:rsidR="002E6B94" w:rsidRDefault="002E6B94" w:rsidP="002E6B94">
      <w:pPr>
        <w:spacing w:after="0" w:line="240" w:lineRule="auto"/>
      </w:pPr>
    </w:p>
    <w:p w14:paraId="56C14DB6" w14:textId="77777777" w:rsidR="009D0265" w:rsidRDefault="009D0265" w:rsidP="002E6B94">
      <w:pPr>
        <w:spacing w:after="0" w:line="240" w:lineRule="auto"/>
      </w:pPr>
    </w:p>
    <w:p w14:paraId="50CF1AAE" w14:textId="77777777" w:rsidR="00322C49" w:rsidRDefault="00206D66" w:rsidP="002E6B9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6E9659" wp14:editId="728A9810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252220" cy="1781175"/>
            <wp:effectExtent l="0" t="0" r="5080" b="9525"/>
            <wp:wrapSquare wrapText="bothSides"/>
            <wp:docPr id="4" name="Bild 2" descr="Aktion Saubere Landschaft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 descr="Aktion Saubere Landschaft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5DB4" w14:textId="1880C05F" w:rsidR="00746D25" w:rsidRPr="00746D25" w:rsidRDefault="008014D1" w:rsidP="00746D25">
      <w:pPr>
        <w:rPr>
          <w:b/>
          <w:sz w:val="28"/>
        </w:rPr>
      </w:pPr>
      <w:r>
        <w:rPr>
          <w:b/>
          <w:sz w:val="28"/>
        </w:rPr>
        <w:t>Aktion „Saubere Landschaft 202</w:t>
      </w:r>
      <w:r w:rsidR="009901AC">
        <w:rPr>
          <w:b/>
          <w:sz w:val="28"/>
        </w:rPr>
        <w:t>6</w:t>
      </w:r>
      <w:r>
        <w:rPr>
          <w:b/>
          <w:sz w:val="28"/>
        </w:rPr>
        <w:t>“</w:t>
      </w:r>
    </w:p>
    <w:p w14:paraId="7DFA89B8" w14:textId="77777777" w:rsidR="00206D66" w:rsidRDefault="008014D1" w:rsidP="00206D66">
      <w:pPr>
        <w:pStyle w:val="Default"/>
        <w:spacing w:after="120" w:line="276" w:lineRule="auto"/>
        <w:rPr>
          <w:sz w:val="22"/>
        </w:rPr>
      </w:pPr>
      <w:r w:rsidRPr="008014D1">
        <w:rPr>
          <w:rFonts w:ascii="Verdana" w:eastAsia="Calibri" w:hAnsi="Verdana" w:cs="Times New Roman"/>
          <w:color w:val="auto"/>
          <w:sz w:val="22"/>
          <w:szCs w:val="22"/>
        </w:rPr>
        <w:t xml:space="preserve">Auch in diesem Frühjahr veranstaltet der Landkreis Fürth wieder die „Aktion Saubere Landschaft“. </w:t>
      </w:r>
    </w:p>
    <w:p w14:paraId="4685B8B5" w14:textId="77777777" w:rsidR="009901AC" w:rsidRDefault="008014D1" w:rsidP="009901AC">
      <w:pPr>
        <w:spacing w:after="0"/>
        <w:rPr>
          <w:sz w:val="22"/>
        </w:rPr>
      </w:pPr>
      <w:r w:rsidRPr="008014D1">
        <w:rPr>
          <w:sz w:val="22"/>
        </w:rPr>
        <w:t xml:space="preserve">Die Aktion wird voraussichtlich </w:t>
      </w:r>
    </w:p>
    <w:p w14:paraId="0F82550D" w14:textId="18085226" w:rsidR="008014D1" w:rsidRPr="008014D1" w:rsidRDefault="008014D1" w:rsidP="00206D66">
      <w:pPr>
        <w:spacing w:after="120"/>
        <w:rPr>
          <w:sz w:val="22"/>
        </w:rPr>
      </w:pPr>
      <w:r w:rsidRPr="008014D1">
        <w:rPr>
          <w:sz w:val="22"/>
        </w:rPr>
        <w:t xml:space="preserve">am </w:t>
      </w:r>
      <w:r w:rsidRPr="00206D66">
        <w:rPr>
          <w:b/>
          <w:sz w:val="22"/>
        </w:rPr>
        <w:t xml:space="preserve">Samstag, </w:t>
      </w:r>
      <w:r w:rsidR="009901AC">
        <w:rPr>
          <w:b/>
          <w:sz w:val="22"/>
        </w:rPr>
        <w:t>21.</w:t>
      </w:r>
      <w:r w:rsidRPr="00206D66">
        <w:rPr>
          <w:b/>
          <w:sz w:val="22"/>
        </w:rPr>
        <w:t xml:space="preserve"> März 202</w:t>
      </w:r>
      <w:r w:rsidR="009901AC">
        <w:rPr>
          <w:b/>
          <w:sz w:val="22"/>
        </w:rPr>
        <w:t>6</w:t>
      </w:r>
      <w:r w:rsidR="00206D66">
        <w:rPr>
          <w:b/>
          <w:sz w:val="22"/>
        </w:rPr>
        <w:t>,</w:t>
      </w:r>
      <w:r w:rsidRPr="00206D66">
        <w:rPr>
          <w:b/>
          <w:sz w:val="22"/>
        </w:rPr>
        <w:t xml:space="preserve"> </w:t>
      </w:r>
      <w:r w:rsidR="00206D66" w:rsidRPr="00206D66">
        <w:rPr>
          <w:b/>
          <w:sz w:val="22"/>
        </w:rPr>
        <w:t>von 9.00 bis 12.00 Uhr,</w:t>
      </w:r>
      <w:r w:rsidR="00206D66" w:rsidRPr="008014D1">
        <w:rPr>
          <w:sz w:val="22"/>
        </w:rPr>
        <w:t xml:space="preserve"> </w:t>
      </w:r>
      <w:r w:rsidRPr="008014D1">
        <w:rPr>
          <w:sz w:val="22"/>
        </w:rPr>
        <w:t xml:space="preserve">stattfinden. Die Stadtverwaltung wird die Aktion in Oberasbach organisieren und unterstützen. </w:t>
      </w:r>
    </w:p>
    <w:p w14:paraId="16059B48" w14:textId="77777777" w:rsidR="008014D1" w:rsidRPr="008014D1" w:rsidRDefault="008014D1" w:rsidP="00206D66">
      <w:pPr>
        <w:pStyle w:val="Default"/>
        <w:spacing w:after="120" w:line="276" w:lineRule="auto"/>
        <w:rPr>
          <w:rFonts w:ascii="Verdana" w:eastAsia="Calibri" w:hAnsi="Verdana" w:cs="Times New Roman"/>
          <w:color w:val="auto"/>
          <w:sz w:val="22"/>
          <w:szCs w:val="22"/>
        </w:rPr>
      </w:pPr>
      <w:r w:rsidRPr="008014D1">
        <w:rPr>
          <w:rFonts w:ascii="Verdana" w:eastAsia="Calibri" w:hAnsi="Verdana" w:cs="Times New Roman"/>
          <w:color w:val="auto"/>
          <w:sz w:val="22"/>
          <w:szCs w:val="22"/>
        </w:rPr>
        <w:t>Die Teilnehmer</w:t>
      </w:r>
      <w:r w:rsidR="00206D66">
        <w:rPr>
          <w:rFonts w:ascii="Verdana" w:eastAsia="Calibri" w:hAnsi="Verdana" w:cs="Times New Roman"/>
          <w:color w:val="auto"/>
          <w:sz w:val="22"/>
          <w:szCs w:val="22"/>
        </w:rPr>
        <w:t xml:space="preserve"> sammeln</w:t>
      </w:r>
      <w:r w:rsidRPr="008014D1">
        <w:rPr>
          <w:rFonts w:ascii="Verdana" w:eastAsia="Calibri" w:hAnsi="Verdana" w:cs="Times New Roman"/>
          <w:color w:val="auto"/>
          <w:sz w:val="22"/>
          <w:szCs w:val="22"/>
        </w:rPr>
        <w:t xml:space="preserve"> leere Verpackungen, Haus- und Sperrmüll an den Straßenrändern und in Wiesen und Wäldern. </w:t>
      </w:r>
    </w:p>
    <w:p w14:paraId="7022DE8A" w14:textId="3F5DB0D9" w:rsidR="00146A50" w:rsidRPr="00146A50" w:rsidRDefault="00C31D98" w:rsidP="00206D66">
      <w:pPr>
        <w:spacing w:after="120"/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59264" behindDoc="0" locked="0" layoutInCell="1" allowOverlap="1" wp14:anchorId="7C2C5BCB" wp14:editId="6C10D359">
            <wp:simplePos x="0" y="0"/>
            <wp:positionH relativeFrom="column">
              <wp:posOffset>-1933</wp:posOffset>
            </wp:positionH>
            <wp:positionV relativeFrom="paragraph">
              <wp:posOffset>-883</wp:posOffset>
            </wp:positionV>
            <wp:extent cx="2394629" cy="1859695"/>
            <wp:effectExtent l="0" t="0" r="5715" b="7620"/>
            <wp:wrapSquare wrapText="bothSides"/>
            <wp:docPr id="6" name="Grafik 6" descr="Ein Bild, das draußen, Person, Himmel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außen, Person, Himmel, Kleidung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629" cy="185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D66" w:rsidRPr="00146A50">
        <w:rPr>
          <w:b/>
          <w:sz w:val="22"/>
        </w:rPr>
        <w:t>Anmeldung</w:t>
      </w:r>
      <w:r w:rsidR="00146A50">
        <w:rPr>
          <w:b/>
          <w:sz w:val="22"/>
        </w:rPr>
        <w:t xml:space="preserve"> bis </w:t>
      </w:r>
      <w:r w:rsidR="009901AC">
        <w:rPr>
          <w:b/>
          <w:sz w:val="22"/>
        </w:rPr>
        <w:t>0</w:t>
      </w:r>
      <w:r w:rsidR="00DE3EC6">
        <w:rPr>
          <w:b/>
          <w:sz w:val="22"/>
        </w:rPr>
        <w:t>7</w:t>
      </w:r>
      <w:r w:rsidR="00146A50">
        <w:rPr>
          <w:b/>
          <w:sz w:val="22"/>
        </w:rPr>
        <w:t>. Februar</w:t>
      </w:r>
      <w:r w:rsidR="00206D66" w:rsidRPr="00146A50">
        <w:rPr>
          <w:b/>
          <w:sz w:val="22"/>
        </w:rPr>
        <w:t xml:space="preserve"> </w:t>
      </w:r>
    </w:p>
    <w:p w14:paraId="04C0359E" w14:textId="70D2FCA3" w:rsidR="00206D66" w:rsidRDefault="008014D1" w:rsidP="00206D66">
      <w:pPr>
        <w:spacing w:after="120"/>
        <w:rPr>
          <w:sz w:val="22"/>
        </w:rPr>
      </w:pPr>
      <w:r w:rsidRPr="008014D1">
        <w:rPr>
          <w:sz w:val="22"/>
        </w:rPr>
        <w:t xml:space="preserve">Wenn Sie </w:t>
      </w:r>
      <w:r w:rsidR="00206D66">
        <w:rPr>
          <w:sz w:val="22"/>
        </w:rPr>
        <w:t xml:space="preserve">mitmachen möchten, melden Sie sich einfach mit dem </w:t>
      </w:r>
      <w:r w:rsidRPr="008014D1">
        <w:rPr>
          <w:sz w:val="22"/>
        </w:rPr>
        <w:t xml:space="preserve">Teilnehmerformular bis zum </w:t>
      </w:r>
      <w:r w:rsidR="009901AC">
        <w:rPr>
          <w:sz w:val="22"/>
        </w:rPr>
        <w:t>0</w:t>
      </w:r>
      <w:r w:rsidR="00DE3EC6">
        <w:rPr>
          <w:sz w:val="22"/>
        </w:rPr>
        <w:t>7</w:t>
      </w:r>
      <w:r w:rsidRPr="008014D1">
        <w:rPr>
          <w:sz w:val="22"/>
        </w:rPr>
        <w:t>. Februar 202</w:t>
      </w:r>
      <w:r w:rsidR="009901AC">
        <w:rPr>
          <w:sz w:val="22"/>
        </w:rPr>
        <w:t>6</w:t>
      </w:r>
      <w:r w:rsidRPr="008014D1">
        <w:rPr>
          <w:sz w:val="22"/>
        </w:rPr>
        <w:t xml:space="preserve"> im Rathaus an</w:t>
      </w:r>
      <w:r w:rsidR="00206D66">
        <w:rPr>
          <w:sz w:val="22"/>
        </w:rPr>
        <w:t>.</w:t>
      </w:r>
    </w:p>
    <w:p w14:paraId="5CD5AE03" w14:textId="77777777" w:rsidR="008014D1" w:rsidRDefault="008014D1" w:rsidP="00206D66">
      <w:pPr>
        <w:spacing w:after="120"/>
        <w:rPr>
          <w:sz w:val="22"/>
        </w:rPr>
      </w:pPr>
      <w:r w:rsidRPr="008014D1">
        <w:rPr>
          <w:sz w:val="22"/>
        </w:rPr>
        <w:t>Das Formular ist auf der Internetseite der Stadt Oberasbach als Download erhältlich. Über den Ablauf und die näheren Einzelheiten der Aktion erhalten Sie dann weitere Informationen.</w:t>
      </w:r>
    </w:p>
    <w:p w14:paraId="0C818B19" w14:textId="77777777" w:rsidR="00146A50" w:rsidRPr="008014D1" w:rsidRDefault="00146A50" w:rsidP="00206D66">
      <w:pPr>
        <w:spacing w:after="120"/>
        <w:rPr>
          <w:sz w:val="22"/>
        </w:rPr>
      </w:pPr>
    </w:p>
    <w:p w14:paraId="60C20809" w14:textId="63B40E53" w:rsidR="008014D1" w:rsidRDefault="008014D1" w:rsidP="00206D66">
      <w:pPr>
        <w:spacing w:after="120"/>
        <w:rPr>
          <w:sz w:val="22"/>
        </w:rPr>
      </w:pPr>
      <w:r w:rsidRPr="008014D1">
        <w:rPr>
          <w:sz w:val="22"/>
        </w:rPr>
        <w:t xml:space="preserve">Zur Verbesserung der Sicherheit stellt der Landkreis für die Teilnehmerinnen und Teilnehmer nach Bedarf Warnwesten bereit. Bitte melden Sie den Bedarf an Warnwesten ebenfalls bis spätestens </w:t>
      </w:r>
      <w:r w:rsidR="009901AC">
        <w:rPr>
          <w:sz w:val="22"/>
        </w:rPr>
        <w:t>0</w:t>
      </w:r>
      <w:r w:rsidR="00DE3EC6">
        <w:rPr>
          <w:sz w:val="22"/>
        </w:rPr>
        <w:t>7</w:t>
      </w:r>
      <w:r w:rsidRPr="008014D1">
        <w:rPr>
          <w:sz w:val="22"/>
        </w:rPr>
        <w:t>. Februar 202</w:t>
      </w:r>
      <w:r w:rsidR="009901AC">
        <w:rPr>
          <w:sz w:val="22"/>
        </w:rPr>
        <w:t>6</w:t>
      </w:r>
      <w:r w:rsidRPr="008014D1">
        <w:rPr>
          <w:sz w:val="22"/>
        </w:rPr>
        <w:t>.</w:t>
      </w:r>
    </w:p>
    <w:p w14:paraId="0EBB25D4" w14:textId="77777777" w:rsidR="00146A50" w:rsidRDefault="00146A50" w:rsidP="00206D66">
      <w:pPr>
        <w:spacing w:after="120"/>
        <w:rPr>
          <w:sz w:val="22"/>
        </w:rPr>
      </w:pPr>
    </w:p>
    <w:p w14:paraId="3CA6E05A" w14:textId="77777777" w:rsidR="00146A50" w:rsidRDefault="00146A50">
      <w:pPr>
        <w:spacing w:after="0" w:line="240" w:lineRule="auto"/>
        <w:rPr>
          <w:sz w:val="22"/>
        </w:rPr>
      </w:pPr>
      <w:r>
        <w:rPr>
          <w:sz w:val="22"/>
        </w:rPr>
        <w:br w:type="page"/>
      </w:r>
    </w:p>
    <w:p w14:paraId="68F9A839" w14:textId="77777777" w:rsidR="00146A50" w:rsidRDefault="00146A50" w:rsidP="00146A50">
      <w:pPr>
        <w:pStyle w:val="Defaul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 xml:space="preserve">Rückantwort </w:t>
      </w:r>
    </w:p>
    <w:p w14:paraId="4CB77024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</w:p>
    <w:p w14:paraId="34560253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 die</w:t>
      </w:r>
    </w:p>
    <w:p w14:paraId="62A3FD8C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Stadt Oberasbach </w:t>
      </w:r>
    </w:p>
    <w:p w14:paraId="4842C411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Vorzimmer Bauamt</w:t>
      </w:r>
    </w:p>
    <w:p w14:paraId="4468A2B5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Rathausplatz 1 </w:t>
      </w:r>
    </w:p>
    <w:p w14:paraId="7D36CE1F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90522 Oberasbach</w:t>
      </w:r>
    </w:p>
    <w:p w14:paraId="74A234CF" w14:textId="159FCF85" w:rsidR="00F34AE1" w:rsidRDefault="00F34AE1" w:rsidP="00146A5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E-Mail: info-bauamt@oberasbach.de</w:t>
      </w:r>
    </w:p>
    <w:p w14:paraId="3A8E6955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</w:p>
    <w:p w14:paraId="046BB547" w14:textId="1FAE4BC3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Ansprechpartner</w:t>
      </w:r>
      <w:r w:rsidR="00E14B26">
        <w:rPr>
          <w:rFonts w:ascii="Verdana" w:hAnsi="Verdana"/>
          <w:sz w:val="20"/>
          <w:szCs w:val="20"/>
        </w:rPr>
        <w:t>in</w:t>
      </w:r>
      <w:r>
        <w:rPr>
          <w:rFonts w:ascii="Verdana" w:hAnsi="Verdana"/>
          <w:sz w:val="20"/>
          <w:szCs w:val="20"/>
        </w:rPr>
        <w:t xml:space="preserve">: </w:t>
      </w:r>
      <w:r w:rsidR="009901AC">
        <w:rPr>
          <w:rFonts w:ascii="Verdana" w:hAnsi="Verdana"/>
          <w:sz w:val="20"/>
          <w:szCs w:val="20"/>
        </w:rPr>
        <w:t>Katharina Geiger</w:t>
      </w:r>
    </w:p>
    <w:p w14:paraId="33161EA4" w14:textId="442CF493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 0911/9691-</w:t>
      </w:r>
      <w:r w:rsidR="009901AC">
        <w:rPr>
          <w:rFonts w:ascii="Verdana" w:hAnsi="Verdana"/>
          <w:sz w:val="20"/>
          <w:szCs w:val="20"/>
        </w:rPr>
        <w:t>1522</w:t>
      </w:r>
    </w:p>
    <w:p w14:paraId="72A235BE" w14:textId="58A2FD84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E-Mail: </w:t>
      </w:r>
      <w:r w:rsidR="009901AC">
        <w:rPr>
          <w:rFonts w:ascii="Verdana" w:hAnsi="Verdana"/>
          <w:sz w:val="20"/>
          <w:szCs w:val="20"/>
        </w:rPr>
        <w:t>geiger</w:t>
      </w:r>
      <w:r>
        <w:rPr>
          <w:rFonts w:ascii="Verdana" w:hAnsi="Verdana"/>
          <w:sz w:val="20"/>
          <w:szCs w:val="20"/>
        </w:rPr>
        <w:t>@oberasbach.de</w:t>
      </w:r>
    </w:p>
    <w:p w14:paraId="53F4B4C1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</w:p>
    <w:p w14:paraId="6DC73E55" w14:textId="77777777" w:rsidR="00146A50" w:rsidRDefault="00146A50" w:rsidP="00146A50">
      <w:pPr>
        <w:pStyle w:val="Default"/>
        <w:rPr>
          <w:rFonts w:ascii="Verdana" w:hAnsi="Verdana"/>
          <w:b/>
          <w:bCs/>
          <w:sz w:val="20"/>
          <w:szCs w:val="20"/>
        </w:rPr>
      </w:pPr>
    </w:p>
    <w:p w14:paraId="0FAF2424" w14:textId="77777777" w:rsidR="00146A50" w:rsidRDefault="00146A50" w:rsidP="00146A50">
      <w:pPr>
        <w:pStyle w:val="Default"/>
        <w:rPr>
          <w:rFonts w:ascii="Verdana" w:hAnsi="Verdana"/>
          <w:b/>
          <w:bCs/>
          <w:sz w:val="20"/>
          <w:szCs w:val="20"/>
        </w:rPr>
      </w:pPr>
    </w:p>
    <w:p w14:paraId="4D0A23DD" w14:textId="21DBA346" w:rsidR="00146A50" w:rsidRPr="00146A50" w:rsidRDefault="00146A50" w:rsidP="00146A50">
      <w:pPr>
        <w:pStyle w:val="Default"/>
        <w:rPr>
          <w:rFonts w:ascii="Verdana" w:hAnsi="Verdana"/>
          <w:b/>
          <w:bCs/>
          <w:sz w:val="22"/>
          <w:szCs w:val="20"/>
        </w:rPr>
      </w:pPr>
      <w:r w:rsidRPr="00146A50">
        <w:rPr>
          <w:rFonts w:ascii="Verdana" w:hAnsi="Verdana"/>
          <w:b/>
          <w:bCs/>
          <w:sz w:val="22"/>
          <w:szCs w:val="20"/>
        </w:rPr>
        <w:t xml:space="preserve">Aktion „Saubere Landschaft“ </w:t>
      </w:r>
      <w:r w:rsidR="009901AC">
        <w:rPr>
          <w:rFonts w:ascii="Verdana" w:hAnsi="Verdana"/>
          <w:b/>
          <w:bCs/>
          <w:sz w:val="22"/>
          <w:szCs w:val="20"/>
        </w:rPr>
        <w:t>21</w:t>
      </w:r>
      <w:r w:rsidR="00E15D4F">
        <w:rPr>
          <w:rFonts w:ascii="Verdana" w:hAnsi="Verdana"/>
          <w:b/>
          <w:bCs/>
          <w:sz w:val="22"/>
          <w:szCs w:val="20"/>
        </w:rPr>
        <w:t>.</w:t>
      </w:r>
      <w:r w:rsidRPr="00146A50">
        <w:rPr>
          <w:rFonts w:ascii="Verdana" w:hAnsi="Verdana"/>
          <w:b/>
          <w:bCs/>
          <w:sz w:val="22"/>
          <w:szCs w:val="20"/>
        </w:rPr>
        <w:t xml:space="preserve"> März 202</w:t>
      </w:r>
      <w:r w:rsidR="009901AC">
        <w:rPr>
          <w:rFonts w:ascii="Verdana" w:hAnsi="Verdana"/>
          <w:b/>
          <w:bCs/>
          <w:sz w:val="22"/>
          <w:szCs w:val="20"/>
        </w:rPr>
        <w:t>6</w:t>
      </w:r>
    </w:p>
    <w:p w14:paraId="190EA443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</w:p>
    <w:p w14:paraId="61C0630C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49"/>
        <w:gridCol w:w="4511"/>
      </w:tblGrid>
      <w:tr w:rsidR="00146A50" w14:paraId="516B4BF9" w14:textId="77777777" w:rsidTr="00146A5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B2DB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14:paraId="456E39D3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Verein / Organisation:</w:t>
            </w:r>
          </w:p>
          <w:p w14:paraId="30AD2B52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B031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146A50" w14:paraId="356833F9" w14:textId="77777777" w:rsidTr="00146A5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792F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14:paraId="098BBEDE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Voraussichtliche Teilnehmerzahl:</w:t>
            </w:r>
          </w:p>
          <w:p w14:paraId="5126065E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1512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146A50" w14:paraId="1A7C9D77" w14:textId="77777777" w:rsidTr="00146A5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A887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14:paraId="56B43169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davon voraussichtliche Anzahl an Kindern:</w:t>
            </w:r>
          </w:p>
          <w:p w14:paraId="59D87869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4A3B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146A50" w14:paraId="34BF4016" w14:textId="77777777" w:rsidTr="00146A5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A484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14:paraId="6F011DF6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Anzahl Warnwesten</w:t>
            </w:r>
          </w:p>
          <w:p w14:paraId="18E7678C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1F09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146A50" w14:paraId="181F6558" w14:textId="77777777" w:rsidTr="00146A5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5F17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14:paraId="30EEC531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Anzahl Essen normal:</w:t>
            </w:r>
          </w:p>
          <w:p w14:paraId="530FC41A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14:paraId="1EE2ECBB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Anzahl Essen vegetarisch:</w:t>
            </w:r>
          </w:p>
          <w:p w14:paraId="02A08479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D4D2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146A50" w14:paraId="42BA5589" w14:textId="77777777" w:rsidTr="00146A5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9E6A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14:paraId="45ECF9E3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14:paraId="2F3B47D7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Gruppenleiter / Ansprechpartner, </w:t>
            </w:r>
          </w:p>
          <w:p w14:paraId="103FDCCC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mit Kontaktdaten, E-Mail, Tel., Handy </w:t>
            </w:r>
          </w:p>
          <w:p w14:paraId="7D0641D7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an den die Unterlagen gesendet </w:t>
            </w:r>
          </w:p>
          <w:p w14:paraId="7418DD19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werden sollen:</w:t>
            </w:r>
          </w:p>
          <w:p w14:paraId="78E6FBFE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14:paraId="505E3F7A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FD11" w14:textId="77777777" w:rsidR="00146A50" w:rsidRDefault="00146A50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17032E1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</w:p>
    <w:p w14:paraId="485C8781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</w:p>
    <w:p w14:paraId="20C72853" w14:textId="77777777" w:rsidR="00146A50" w:rsidRDefault="00146A50" w:rsidP="00146A50">
      <w:pPr>
        <w:pStyle w:val="Default"/>
        <w:rPr>
          <w:rFonts w:ascii="Verdana" w:hAnsi="Verdana"/>
          <w:sz w:val="20"/>
          <w:szCs w:val="20"/>
        </w:rPr>
      </w:pPr>
    </w:p>
    <w:p w14:paraId="1362A988" w14:textId="77777777" w:rsidR="00146A50" w:rsidRDefault="00146A50" w:rsidP="00146A50">
      <w:pPr>
        <w:pStyle w:val="Default"/>
        <w:tabs>
          <w:tab w:val="left" w:pos="453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Oberasbach, den _______________</w:t>
      </w:r>
      <w:r>
        <w:rPr>
          <w:rFonts w:ascii="Verdana" w:hAnsi="Verdana"/>
          <w:sz w:val="20"/>
          <w:szCs w:val="20"/>
        </w:rPr>
        <w:tab/>
        <w:t>___________________________________</w:t>
      </w:r>
    </w:p>
    <w:p w14:paraId="4B0E94C8" w14:textId="77777777" w:rsidR="008014D1" w:rsidRPr="00146A50" w:rsidRDefault="00146A50" w:rsidP="00146A50">
      <w:pPr>
        <w:tabs>
          <w:tab w:val="left" w:pos="4536"/>
        </w:tabs>
        <w:rPr>
          <w:szCs w:val="20"/>
        </w:rPr>
      </w:pPr>
      <w:r>
        <w:rPr>
          <w:szCs w:val="20"/>
        </w:rPr>
        <w:tab/>
        <w:t>Unterschrift</w:t>
      </w:r>
    </w:p>
    <w:sectPr w:rsidR="008014D1" w:rsidRPr="00146A50" w:rsidSect="0033545D">
      <w:footerReference w:type="default" r:id="rId10"/>
      <w:headerReference w:type="first" r:id="rId11"/>
      <w:footerReference w:type="first" r:id="rId12"/>
      <w:pgSz w:w="11906" w:h="16838" w:code="9"/>
      <w:pgMar w:top="3119" w:right="1418" w:bottom="1418" w:left="1418" w:header="142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B5FE4" w14:textId="77777777" w:rsidR="00291914" w:rsidRDefault="00291914" w:rsidP="00B37164">
      <w:pPr>
        <w:spacing w:after="0" w:line="240" w:lineRule="auto"/>
      </w:pPr>
      <w:r>
        <w:separator/>
      </w:r>
    </w:p>
  </w:endnote>
  <w:endnote w:type="continuationSeparator" w:id="0">
    <w:p w14:paraId="452CB3BD" w14:textId="77777777" w:rsidR="00291914" w:rsidRDefault="00291914" w:rsidP="00B37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Pro-Regular">
    <w:panose1 w:val="00000000000000000000"/>
    <w:charset w:val="00"/>
    <w:family w:val="modern"/>
    <w:notTrueType/>
    <w:pitch w:val="variable"/>
    <w:sig w:usb0="A00002BF" w:usb1="4000247B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6821" w14:textId="77777777" w:rsidR="00627173" w:rsidRPr="00D72C72" w:rsidRDefault="00D72C72" w:rsidP="00D72C72">
    <w:pPr>
      <w:pStyle w:val="Fuzeile"/>
      <w:jc w:val="right"/>
      <w:rPr>
        <w:sz w:val="12"/>
        <w:szCs w:val="12"/>
      </w:rPr>
    </w:pPr>
    <w:r w:rsidRPr="00B77C8D">
      <w:rPr>
        <w:sz w:val="12"/>
        <w:szCs w:val="12"/>
      </w:rPr>
      <w:t xml:space="preserve">Seite </w:t>
    </w:r>
    <w:r w:rsidRPr="00B77C8D">
      <w:rPr>
        <w:b/>
        <w:bCs/>
        <w:sz w:val="12"/>
        <w:szCs w:val="12"/>
      </w:rPr>
      <w:fldChar w:fldCharType="begin"/>
    </w:r>
    <w:r w:rsidRPr="00B77C8D">
      <w:rPr>
        <w:b/>
        <w:bCs/>
        <w:sz w:val="12"/>
        <w:szCs w:val="12"/>
      </w:rPr>
      <w:instrText>PAGE</w:instrText>
    </w:r>
    <w:r w:rsidRPr="00B77C8D">
      <w:rPr>
        <w:b/>
        <w:bCs/>
        <w:sz w:val="12"/>
        <w:szCs w:val="12"/>
      </w:rPr>
      <w:fldChar w:fldCharType="separate"/>
    </w:r>
    <w:r w:rsidR="004E6D30">
      <w:rPr>
        <w:b/>
        <w:bCs/>
        <w:noProof/>
        <w:sz w:val="12"/>
        <w:szCs w:val="12"/>
      </w:rPr>
      <w:t>2</w:t>
    </w:r>
    <w:r w:rsidRPr="00B77C8D">
      <w:rPr>
        <w:b/>
        <w:bCs/>
        <w:sz w:val="12"/>
        <w:szCs w:val="12"/>
      </w:rPr>
      <w:fldChar w:fldCharType="end"/>
    </w:r>
    <w:r w:rsidRPr="00B77C8D">
      <w:rPr>
        <w:sz w:val="12"/>
        <w:szCs w:val="12"/>
      </w:rPr>
      <w:t xml:space="preserve"> von </w:t>
    </w:r>
    <w:r w:rsidRPr="00B77C8D">
      <w:rPr>
        <w:b/>
        <w:bCs/>
        <w:sz w:val="12"/>
        <w:szCs w:val="12"/>
      </w:rPr>
      <w:fldChar w:fldCharType="begin"/>
    </w:r>
    <w:r w:rsidRPr="00B77C8D">
      <w:rPr>
        <w:b/>
        <w:bCs/>
        <w:sz w:val="12"/>
        <w:szCs w:val="12"/>
      </w:rPr>
      <w:instrText>NUMPAGES</w:instrText>
    </w:r>
    <w:r w:rsidRPr="00B77C8D">
      <w:rPr>
        <w:b/>
        <w:bCs/>
        <w:sz w:val="12"/>
        <w:szCs w:val="12"/>
      </w:rPr>
      <w:fldChar w:fldCharType="separate"/>
    </w:r>
    <w:r w:rsidR="004E6D30">
      <w:rPr>
        <w:b/>
        <w:bCs/>
        <w:noProof/>
        <w:sz w:val="12"/>
        <w:szCs w:val="12"/>
      </w:rPr>
      <w:t>2</w:t>
    </w:r>
    <w:r w:rsidRPr="00B77C8D">
      <w:rPr>
        <w:b/>
        <w:bCs/>
        <w:sz w:val="12"/>
        <w:szCs w:val="12"/>
      </w:rPr>
      <w:fldChar w:fldCharType="end"/>
    </w:r>
  </w:p>
  <w:p w14:paraId="733DC221" w14:textId="77777777" w:rsidR="00627173" w:rsidRDefault="006271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4" w:type="dxa"/>
      <w:tblLook w:val="04A0" w:firstRow="1" w:lastRow="0" w:firstColumn="1" w:lastColumn="0" w:noHBand="0" w:noVBand="1"/>
    </w:tblPr>
    <w:tblGrid>
      <w:gridCol w:w="2324"/>
      <w:gridCol w:w="1972"/>
      <w:gridCol w:w="3162"/>
      <w:gridCol w:w="2466"/>
    </w:tblGrid>
    <w:tr w:rsidR="008212D8" w:rsidRPr="008212D8" w14:paraId="2135B1AE" w14:textId="77777777" w:rsidTr="00897E01">
      <w:tc>
        <w:tcPr>
          <w:tcW w:w="9924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bottom"/>
        </w:tcPr>
        <w:p w14:paraId="64D02C05" w14:textId="77777777" w:rsidR="008212D8" w:rsidRPr="008212D8" w:rsidRDefault="008212D8" w:rsidP="008212D8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b/>
              <w:bCs/>
              <w:color w:val="000000"/>
              <w:sz w:val="14"/>
              <w:szCs w:val="14"/>
            </w:rPr>
          </w:pPr>
        </w:p>
      </w:tc>
    </w:tr>
    <w:tr w:rsidR="008212D8" w:rsidRPr="008212D8" w14:paraId="25BEF6C8" w14:textId="77777777" w:rsidTr="00471965">
      <w:tc>
        <w:tcPr>
          <w:tcW w:w="2376" w:type="dxa"/>
          <w:vAlign w:val="bottom"/>
          <w:hideMark/>
        </w:tcPr>
        <w:p w14:paraId="23EE2F56" w14:textId="77777777" w:rsidR="008212D8" w:rsidRPr="008212D8" w:rsidRDefault="008212D8" w:rsidP="008212D8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color w:val="000000"/>
              <w:sz w:val="14"/>
              <w:szCs w:val="14"/>
            </w:rPr>
          </w:pPr>
          <w:r w:rsidRPr="008212D8">
            <w:rPr>
              <w:rFonts w:cs="Verdana"/>
              <w:b/>
              <w:bCs/>
              <w:color w:val="000000"/>
              <w:sz w:val="14"/>
              <w:szCs w:val="14"/>
            </w:rPr>
            <w:t>Hausanschrift:</w:t>
          </w:r>
          <w:r w:rsidRPr="008212D8">
            <w:rPr>
              <w:rFonts w:cs="Verdana"/>
              <w:color w:val="000000"/>
              <w:sz w:val="14"/>
              <w:szCs w:val="14"/>
            </w:rPr>
            <w:br/>
            <w:t>Stadt Oberasbach</w:t>
          </w:r>
        </w:p>
        <w:p w14:paraId="039AC8E4" w14:textId="77777777" w:rsidR="008212D8" w:rsidRPr="008212D8" w:rsidRDefault="008212D8" w:rsidP="008212D8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color w:val="000000"/>
              <w:sz w:val="14"/>
              <w:szCs w:val="14"/>
            </w:rPr>
          </w:pPr>
          <w:r w:rsidRPr="008212D8">
            <w:rPr>
              <w:rFonts w:cs="Verdana"/>
              <w:color w:val="000000"/>
              <w:sz w:val="14"/>
              <w:szCs w:val="14"/>
            </w:rPr>
            <w:t>Rathausplatz 1</w:t>
          </w:r>
        </w:p>
        <w:p w14:paraId="641993B7" w14:textId="77777777" w:rsidR="008212D8" w:rsidRDefault="008212D8" w:rsidP="008212D8">
          <w:pPr>
            <w:tabs>
              <w:tab w:val="center" w:pos="4536"/>
              <w:tab w:val="right" w:pos="9072"/>
            </w:tabs>
            <w:spacing w:after="0" w:line="240" w:lineRule="auto"/>
            <w:rPr>
              <w:rFonts w:cs="Verdana"/>
              <w:sz w:val="14"/>
              <w:szCs w:val="14"/>
            </w:rPr>
          </w:pPr>
          <w:r w:rsidRPr="008212D8">
            <w:rPr>
              <w:rFonts w:cs="Verdana"/>
              <w:sz w:val="14"/>
              <w:szCs w:val="14"/>
            </w:rPr>
            <w:t>90522 Oberasbach</w:t>
          </w:r>
        </w:p>
        <w:p w14:paraId="4444B8DC" w14:textId="77777777" w:rsidR="00471965" w:rsidRDefault="00471965" w:rsidP="008212D8">
          <w:pPr>
            <w:tabs>
              <w:tab w:val="center" w:pos="4536"/>
              <w:tab w:val="right" w:pos="9072"/>
            </w:tabs>
            <w:spacing w:after="0" w:line="240" w:lineRule="auto"/>
            <w:rPr>
              <w:rFonts w:cs="Verdana"/>
              <w:sz w:val="14"/>
              <w:szCs w:val="14"/>
            </w:rPr>
          </w:pPr>
        </w:p>
        <w:p w14:paraId="1B74A08C" w14:textId="77777777" w:rsidR="00471965" w:rsidRPr="008212D8" w:rsidRDefault="00471965" w:rsidP="00471965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b/>
              <w:bCs/>
              <w:color w:val="000000"/>
              <w:sz w:val="14"/>
              <w:szCs w:val="14"/>
            </w:rPr>
          </w:pPr>
          <w:r w:rsidRPr="008212D8">
            <w:rPr>
              <w:rFonts w:cs="Verdana"/>
              <w:b/>
              <w:bCs/>
              <w:color w:val="000000"/>
              <w:sz w:val="14"/>
              <w:szCs w:val="14"/>
            </w:rPr>
            <w:t>Sprechzeiten:</w:t>
          </w:r>
        </w:p>
        <w:p w14:paraId="643FDF6B" w14:textId="77777777" w:rsidR="00471965" w:rsidRPr="008212D8" w:rsidRDefault="00471965" w:rsidP="00471965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color w:val="000000"/>
              <w:sz w:val="14"/>
              <w:szCs w:val="14"/>
            </w:rPr>
          </w:pPr>
          <w:r w:rsidRPr="008212D8">
            <w:rPr>
              <w:rFonts w:cs="Verdana"/>
              <w:b/>
              <w:bCs/>
              <w:color w:val="000000"/>
              <w:sz w:val="14"/>
              <w:szCs w:val="14"/>
            </w:rPr>
            <w:t>MO-FR</w:t>
          </w:r>
          <w:r w:rsidRPr="008212D8">
            <w:rPr>
              <w:rFonts w:cs="Verdana"/>
              <w:color w:val="000000"/>
              <w:sz w:val="14"/>
              <w:szCs w:val="14"/>
            </w:rPr>
            <w:t xml:space="preserve"> von 8 bis 12 Uhr</w:t>
          </w:r>
        </w:p>
        <w:p w14:paraId="016AED6F" w14:textId="77777777" w:rsidR="00471965" w:rsidRPr="008212D8" w:rsidRDefault="00471965" w:rsidP="00471965">
          <w:pPr>
            <w:tabs>
              <w:tab w:val="center" w:pos="4536"/>
              <w:tab w:val="right" w:pos="9072"/>
            </w:tabs>
            <w:spacing w:after="0" w:line="240" w:lineRule="auto"/>
            <w:rPr>
              <w:sz w:val="14"/>
              <w:szCs w:val="14"/>
            </w:rPr>
          </w:pPr>
          <w:r w:rsidRPr="008212D8">
            <w:rPr>
              <w:rFonts w:cs="Verdana"/>
              <w:b/>
              <w:bCs/>
              <w:sz w:val="14"/>
              <w:szCs w:val="14"/>
            </w:rPr>
            <w:t xml:space="preserve">MI </w:t>
          </w:r>
          <w:r w:rsidRPr="008212D8">
            <w:rPr>
              <w:rFonts w:cs="Verdana"/>
              <w:sz w:val="14"/>
              <w:szCs w:val="14"/>
            </w:rPr>
            <w:t>zusätzlich 13 bis 18 Uhr</w:t>
          </w:r>
        </w:p>
      </w:tc>
      <w:tc>
        <w:tcPr>
          <w:tcW w:w="1985" w:type="dxa"/>
          <w:vAlign w:val="bottom"/>
          <w:hideMark/>
        </w:tcPr>
        <w:p w14:paraId="7E235B77" w14:textId="77777777" w:rsidR="00471965" w:rsidRDefault="008212D8" w:rsidP="008212D8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color w:val="000000"/>
              <w:sz w:val="14"/>
              <w:szCs w:val="14"/>
              <w:lang w:val="it-IT"/>
            </w:rPr>
          </w:pPr>
          <w:r w:rsidRPr="008212D8">
            <w:rPr>
              <w:rFonts w:cs="Verdana"/>
              <w:b/>
              <w:bCs/>
              <w:color w:val="000000"/>
              <w:sz w:val="14"/>
              <w:szCs w:val="14"/>
              <w:lang w:val="it-IT"/>
            </w:rPr>
            <w:t>Telefon</w:t>
          </w:r>
        </w:p>
        <w:p w14:paraId="2D78E183" w14:textId="77777777" w:rsidR="00471965" w:rsidRDefault="008212D8" w:rsidP="008212D8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color w:val="000000"/>
              <w:sz w:val="14"/>
              <w:szCs w:val="14"/>
              <w:lang w:val="it-IT"/>
            </w:rPr>
          </w:pPr>
          <w:r w:rsidRPr="008212D8">
            <w:rPr>
              <w:rFonts w:cs="Verdana"/>
              <w:color w:val="000000"/>
              <w:sz w:val="14"/>
              <w:szCs w:val="14"/>
              <w:lang w:val="it-IT"/>
            </w:rPr>
            <w:t>(+49) 0911 9691 - 0</w:t>
          </w:r>
          <w:r w:rsidRPr="008212D8">
            <w:rPr>
              <w:rFonts w:cs="Verdana"/>
              <w:color w:val="000000"/>
              <w:sz w:val="14"/>
              <w:szCs w:val="14"/>
              <w:lang w:val="it-IT"/>
            </w:rPr>
            <w:br/>
          </w:r>
          <w:r w:rsidRPr="008212D8">
            <w:rPr>
              <w:rFonts w:cs="Verdana"/>
              <w:b/>
              <w:bCs/>
              <w:color w:val="000000"/>
              <w:sz w:val="14"/>
              <w:szCs w:val="14"/>
              <w:lang w:val="it-IT"/>
            </w:rPr>
            <w:t>Telefax</w:t>
          </w:r>
        </w:p>
        <w:p w14:paraId="11703895" w14:textId="77777777" w:rsidR="008212D8" w:rsidRPr="008212D8" w:rsidRDefault="008212D8" w:rsidP="008212D8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color w:val="000000"/>
              <w:sz w:val="14"/>
              <w:szCs w:val="14"/>
              <w:lang w:val="it-IT"/>
            </w:rPr>
          </w:pPr>
          <w:r w:rsidRPr="008212D8">
            <w:rPr>
              <w:rFonts w:cs="Verdana"/>
              <w:color w:val="000000"/>
              <w:sz w:val="14"/>
              <w:szCs w:val="14"/>
              <w:lang w:val="it-IT"/>
            </w:rPr>
            <w:t xml:space="preserve">(+49) 0911 </w:t>
          </w:r>
          <w:r w:rsidR="002F0B7B">
            <w:rPr>
              <w:rFonts w:cs="Verdana"/>
              <w:color w:val="000000"/>
              <w:sz w:val="14"/>
              <w:szCs w:val="14"/>
              <w:lang w:val="it-IT"/>
            </w:rPr>
            <w:t>9691-1990</w:t>
          </w:r>
        </w:p>
        <w:p w14:paraId="19376560" w14:textId="77777777" w:rsidR="00471965" w:rsidRDefault="00471965" w:rsidP="008212D8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b/>
              <w:bCs/>
              <w:color w:val="000000"/>
              <w:sz w:val="14"/>
              <w:szCs w:val="14"/>
              <w:lang w:val="it-IT"/>
            </w:rPr>
          </w:pPr>
          <w:r>
            <w:rPr>
              <w:rFonts w:cs="Verdana"/>
              <w:b/>
              <w:bCs/>
              <w:color w:val="000000"/>
              <w:sz w:val="14"/>
              <w:szCs w:val="14"/>
              <w:lang w:val="it-IT"/>
            </w:rPr>
            <w:t>E-Mail</w:t>
          </w:r>
        </w:p>
        <w:p w14:paraId="7D38E505" w14:textId="77777777" w:rsidR="008212D8" w:rsidRPr="008212D8" w:rsidRDefault="008212D8" w:rsidP="008212D8">
          <w:pPr>
            <w:autoSpaceDE w:val="0"/>
            <w:autoSpaceDN w:val="0"/>
            <w:adjustRightInd w:val="0"/>
            <w:spacing w:after="0" w:line="240" w:lineRule="auto"/>
            <w:rPr>
              <w:rFonts w:cs="Verdana"/>
              <w:color w:val="000000"/>
              <w:sz w:val="14"/>
              <w:szCs w:val="14"/>
              <w:lang w:val="it-IT"/>
            </w:rPr>
          </w:pPr>
          <w:r w:rsidRPr="008212D8">
            <w:rPr>
              <w:rFonts w:cs="Verdana"/>
              <w:color w:val="000000"/>
              <w:sz w:val="14"/>
              <w:szCs w:val="14"/>
              <w:lang w:val="it-IT"/>
            </w:rPr>
            <w:t>stadt@oberasbach.de</w:t>
          </w:r>
        </w:p>
        <w:p w14:paraId="0AB6E628" w14:textId="77777777" w:rsidR="00471965" w:rsidRDefault="00471965" w:rsidP="008212D8">
          <w:pPr>
            <w:tabs>
              <w:tab w:val="center" w:pos="4536"/>
              <w:tab w:val="right" w:pos="9072"/>
            </w:tabs>
            <w:spacing w:after="0" w:line="240" w:lineRule="auto"/>
            <w:rPr>
              <w:rFonts w:cs="Verdana"/>
              <w:b/>
              <w:bCs/>
              <w:sz w:val="14"/>
              <w:szCs w:val="14"/>
            </w:rPr>
          </w:pPr>
          <w:r>
            <w:rPr>
              <w:rFonts w:cs="Verdana"/>
              <w:b/>
              <w:bCs/>
              <w:sz w:val="14"/>
              <w:szCs w:val="14"/>
            </w:rPr>
            <w:t>Internet</w:t>
          </w:r>
        </w:p>
        <w:p w14:paraId="25A85164" w14:textId="77777777" w:rsidR="008212D8" w:rsidRPr="008212D8" w:rsidRDefault="008212D8" w:rsidP="008212D8">
          <w:pPr>
            <w:tabs>
              <w:tab w:val="center" w:pos="4536"/>
              <w:tab w:val="right" w:pos="9072"/>
            </w:tabs>
            <w:spacing w:after="0" w:line="240" w:lineRule="auto"/>
            <w:rPr>
              <w:sz w:val="14"/>
              <w:szCs w:val="14"/>
            </w:rPr>
          </w:pPr>
          <w:r w:rsidRPr="008212D8">
            <w:rPr>
              <w:rFonts w:cs="Verdana"/>
              <w:sz w:val="14"/>
              <w:szCs w:val="14"/>
            </w:rPr>
            <w:t>www.oberasbach.de</w:t>
          </w:r>
        </w:p>
      </w:tc>
      <w:tc>
        <w:tcPr>
          <w:tcW w:w="3260" w:type="dxa"/>
          <w:vAlign w:val="bottom"/>
          <w:hideMark/>
        </w:tcPr>
        <w:p w14:paraId="45474065" w14:textId="77777777" w:rsidR="008212D8" w:rsidRPr="008212D8" w:rsidRDefault="008212D8" w:rsidP="008212D8">
          <w:pPr>
            <w:spacing w:after="0" w:line="240" w:lineRule="auto"/>
            <w:rPr>
              <w:sz w:val="14"/>
              <w:szCs w:val="14"/>
            </w:rPr>
          </w:pPr>
          <w:r w:rsidRPr="008212D8">
            <w:rPr>
              <w:b/>
              <w:sz w:val="14"/>
              <w:szCs w:val="14"/>
            </w:rPr>
            <w:t>Sparkasse Fürth</w:t>
          </w:r>
        </w:p>
        <w:p w14:paraId="597E3F14" w14:textId="77777777" w:rsidR="008212D8" w:rsidRPr="008212D8" w:rsidRDefault="008212D8" w:rsidP="008212D8">
          <w:pPr>
            <w:spacing w:after="0" w:line="240" w:lineRule="auto"/>
            <w:rPr>
              <w:sz w:val="14"/>
              <w:szCs w:val="14"/>
            </w:rPr>
          </w:pPr>
          <w:r w:rsidRPr="008212D8">
            <w:rPr>
              <w:sz w:val="14"/>
              <w:szCs w:val="14"/>
            </w:rPr>
            <w:t>IBAN DE73 7625 0000 0190 1000 08</w:t>
          </w:r>
        </w:p>
        <w:p w14:paraId="5B46BAAE" w14:textId="77777777" w:rsidR="008212D8" w:rsidRPr="008212D8" w:rsidRDefault="008212D8" w:rsidP="008212D8">
          <w:pPr>
            <w:spacing w:after="0" w:line="240" w:lineRule="auto"/>
            <w:rPr>
              <w:sz w:val="14"/>
              <w:szCs w:val="14"/>
            </w:rPr>
          </w:pPr>
          <w:r w:rsidRPr="008212D8">
            <w:rPr>
              <w:sz w:val="14"/>
              <w:szCs w:val="14"/>
            </w:rPr>
            <w:t>BIC BYLADEM1SFU</w:t>
          </w:r>
        </w:p>
        <w:p w14:paraId="43748BF0" w14:textId="77777777" w:rsidR="008212D8" w:rsidRPr="008212D8" w:rsidRDefault="008212D8" w:rsidP="008212D8">
          <w:pPr>
            <w:spacing w:after="0" w:line="240" w:lineRule="auto"/>
            <w:rPr>
              <w:b/>
              <w:sz w:val="14"/>
              <w:szCs w:val="14"/>
            </w:rPr>
          </w:pPr>
          <w:r w:rsidRPr="008212D8">
            <w:rPr>
              <w:b/>
              <w:sz w:val="14"/>
              <w:szCs w:val="14"/>
            </w:rPr>
            <w:t>Raiffeisenbank Bibertgrund</w:t>
          </w:r>
        </w:p>
        <w:p w14:paraId="69295126" w14:textId="77777777" w:rsidR="008212D8" w:rsidRPr="008212D8" w:rsidRDefault="008212D8" w:rsidP="008212D8">
          <w:pPr>
            <w:spacing w:after="0" w:line="240" w:lineRule="auto"/>
            <w:rPr>
              <w:sz w:val="14"/>
              <w:szCs w:val="14"/>
            </w:rPr>
          </w:pPr>
          <w:r w:rsidRPr="008212D8">
            <w:rPr>
              <w:sz w:val="14"/>
              <w:szCs w:val="14"/>
            </w:rPr>
            <w:t>IBAN DE38 7606 9669 0000 1372 00</w:t>
          </w:r>
        </w:p>
        <w:p w14:paraId="711B0C46" w14:textId="77777777" w:rsidR="008212D8" w:rsidRPr="008212D8" w:rsidRDefault="008212D8" w:rsidP="008212D8">
          <w:pPr>
            <w:spacing w:after="0" w:line="240" w:lineRule="auto"/>
            <w:rPr>
              <w:sz w:val="14"/>
              <w:szCs w:val="14"/>
            </w:rPr>
          </w:pPr>
          <w:r w:rsidRPr="008212D8">
            <w:rPr>
              <w:sz w:val="14"/>
              <w:szCs w:val="14"/>
            </w:rPr>
            <w:t>BIC GENODEF1ZIR</w:t>
          </w:r>
        </w:p>
      </w:tc>
      <w:tc>
        <w:tcPr>
          <w:tcW w:w="2303" w:type="dxa"/>
          <w:vAlign w:val="bottom"/>
          <w:hideMark/>
        </w:tcPr>
        <w:p w14:paraId="35B2C1BB" w14:textId="77777777" w:rsidR="008212D8" w:rsidRPr="008212D8" w:rsidRDefault="004B2F41" w:rsidP="008212D8">
          <w:pPr>
            <w:tabs>
              <w:tab w:val="center" w:pos="4536"/>
              <w:tab w:val="right" w:pos="9072"/>
            </w:tabs>
            <w:spacing w:after="0" w:line="240" w:lineRule="auto"/>
            <w:rPr>
              <w:sz w:val="14"/>
              <w:szCs w:val="14"/>
            </w:rPr>
          </w:pPr>
          <w:r>
            <w:rPr>
              <w:noProof/>
              <w:lang w:eastAsia="de-DE"/>
            </w:rPr>
            <w:drawing>
              <wp:inline distT="0" distB="0" distL="0" distR="0" wp14:anchorId="0E3CFD20" wp14:editId="54C76B52">
                <wp:extent cx="1419225" cy="981075"/>
                <wp:effectExtent l="0" t="0" r="9525" b="9525"/>
                <wp:docPr id="17" name="Grafik 4" descr="H:\texte\Hauptverwaltung\Azubis\Wicke\Vorlagen mit Fairtradestadt-Logo\Fairtrade_Oberasbach_CMYK_300dpi_klein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H:\texte\Hauptverwaltung\Azubis\Wicke\Vorlagen mit Fairtradestadt-Logo\Fairtrade_Oberasbach_CMYK_300dpi_klein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A0E13F3" w14:textId="77777777" w:rsidR="00627173" w:rsidRDefault="0062717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E70A8" w14:textId="77777777" w:rsidR="00291914" w:rsidRDefault="00291914" w:rsidP="00B37164">
      <w:pPr>
        <w:spacing w:after="0" w:line="240" w:lineRule="auto"/>
      </w:pPr>
      <w:r>
        <w:separator/>
      </w:r>
    </w:p>
  </w:footnote>
  <w:footnote w:type="continuationSeparator" w:id="0">
    <w:p w14:paraId="47753459" w14:textId="77777777" w:rsidR="00291914" w:rsidRDefault="00291914" w:rsidP="00B37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BA2B3" w14:textId="77777777" w:rsidR="00133090" w:rsidRPr="00B37164" w:rsidRDefault="004B2F41" w:rsidP="00B37164">
    <w:pPr>
      <w:pStyle w:val="Kopfzeile"/>
      <w:rPr>
        <w:sz w:val="12"/>
        <w:szCs w:val="12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427108D4" wp14:editId="056C77CC">
          <wp:simplePos x="0" y="0"/>
          <wp:positionH relativeFrom="column">
            <wp:posOffset>14605</wp:posOffset>
          </wp:positionH>
          <wp:positionV relativeFrom="paragraph">
            <wp:posOffset>449580</wp:posOffset>
          </wp:positionV>
          <wp:extent cx="476250" cy="671195"/>
          <wp:effectExtent l="0" t="0" r="0" b="0"/>
          <wp:wrapThrough wrapText="bothSides">
            <wp:wrapPolygon edited="0">
              <wp:start x="0" y="0"/>
              <wp:lineTo x="0" y="20844"/>
              <wp:lineTo x="20736" y="20844"/>
              <wp:lineTo x="20736" y="0"/>
              <wp:lineTo x="0" y="0"/>
            </wp:wrapPolygon>
          </wp:wrapThrough>
          <wp:docPr id="1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2D3C8B3A" wp14:editId="06B5F9CE">
          <wp:simplePos x="0" y="0"/>
          <wp:positionH relativeFrom="column">
            <wp:posOffset>3350895</wp:posOffset>
          </wp:positionH>
          <wp:positionV relativeFrom="paragraph">
            <wp:posOffset>400050</wp:posOffset>
          </wp:positionV>
          <wp:extent cx="2393950" cy="885825"/>
          <wp:effectExtent l="0" t="0" r="6350" b="9525"/>
          <wp:wrapThrough wrapText="bothSides">
            <wp:wrapPolygon edited="0">
              <wp:start x="0" y="0"/>
              <wp:lineTo x="0" y="21368"/>
              <wp:lineTo x="21485" y="21368"/>
              <wp:lineTo x="21485" y="0"/>
              <wp:lineTo x="0" y="0"/>
            </wp:wrapPolygon>
          </wp:wrapThrough>
          <wp:docPr id="16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9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27173">
      <w:br/>
    </w:r>
    <w:r w:rsidR="00627173">
      <w:br/>
    </w:r>
    <w:r w:rsidR="00627173">
      <w:br/>
    </w:r>
    <w:r w:rsidR="00627173">
      <w:br/>
    </w:r>
    <w:r w:rsidR="00627173">
      <w:br/>
    </w:r>
    <w:r w:rsidR="00627173">
      <w:br/>
    </w:r>
    <w:r w:rsidR="00627173">
      <w:br/>
    </w:r>
    <w:r w:rsidR="00627173">
      <w:br/>
    </w:r>
    <w:r w:rsidR="00627173" w:rsidRPr="00793031">
      <w:rPr>
        <w:sz w:val="28"/>
        <w:szCs w:val="28"/>
      </w:rPr>
      <w:t>Stadt</w:t>
    </w:r>
    <w:r w:rsidR="00133090">
      <w:rPr>
        <w:sz w:val="28"/>
        <w:szCs w:val="28"/>
      </w:rPr>
      <w:t xml:space="preserve"> Oberasbach</w:t>
    </w:r>
    <w:r w:rsidR="00133090">
      <w:br/>
    </w:r>
  </w:p>
  <w:p w14:paraId="5E1DA5CF" w14:textId="77777777" w:rsidR="00133090" w:rsidRPr="00133090" w:rsidRDefault="00133090" w:rsidP="00133090">
    <w:pPr>
      <w:spacing w:after="0"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0E3F"/>
    <w:multiLevelType w:val="hybridMultilevel"/>
    <w:tmpl w:val="28F48364"/>
    <w:lvl w:ilvl="0" w:tplc="238E442E">
      <w:start w:val="2"/>
      <w:numFmt w:val="upperRoman"/>
      <w:lvlText w:val="%1."/>
      <w:lvlJc w:val="right"/>
      <w:pPr>
        <w:ind w:left="10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AFF0006"/>
    <w:multiLevelType w:val="hybridMultilevel"/>
    <w:tmpl w:val="F75870B6"/>
    <w:lvl w:ilvl="0" w:tplc="54469B64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A59CB"/>
    <w:multiLevelType w:val="multilevel"/>
    <w:tmpl w:val="0FDE3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90453A"/>
    <w:multiLevelType w:val="hybridMultilevel"/>
    <w:tmpl w:val="2EDC29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43ACE"/>
    <w:multiLevelType w:val="multilevel"/>
    <w:tmpl w:val="3F82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107A9B"/>
    <w:multiLevelType w:val="multilevel"/>
    <w:tmpl w:val="CF883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0552752">
    <w:abstractNumId w:val="1"/>
  </w:num>
  <w:num w:numId="2" w16cid:durableId="141049675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4320649">
    <w:abstractNumId w:val="0"/>
  </w:num>
  <w:num w:numId="4" w16cid:durableId="1548565434">
    <w:abstractNumId w:val="5"/>
  </w:num>
  <w:num w:numId="5" w16cid:durableId="386033005">
    <w:abstractNumId w:val="3"/>
  </w:num>
  <w:num w:numId="6" w16cid:durableId="771322413">
    <w:abstractNumId w:val="2"/>
  </w:num>
  <w:num w:numId="7" w16cid:durableId="20631658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ocumentProtection w:edit="forms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F41"/>
    <w:rsid w:val="00011DF8"/>
    <w:rsid w:val="000134A0"/>
    <w:rsid w:val="00041687"/>
    <w:rsid w:val="00043748"/>
    <w:rsid w:val="00057E34"/>
    <w:rsid w:val="0006555F"/>
    <w:rsid w:val="000801C5"/>
    <w:rsid w:val="0008289D"/>
    <w:rsid w:val="000852EC"/>
    <w:rsid w:val="000A17C5"/>
    <w:rsid w:val="000C3C8E"/>
    <w:rsid w:val="001123E6"/>
    <w:rsid w:val="00112D04"/>
    <w:rsid w:val="00121B36"/>
    <w:rsid w:val="00125AEF"/>
    <w:rsid w:val="00133090"/>
    <w:rsid w:val="00137666"/>
    <w:rsid w:val="001428F9"/>
    <w:rsid w:val="00146A50"/>
    <w:rsid w:val="00153185"/>
    <w:rsid w:val="00161D25"/>
    <w:rsid w:val="001877A5"/>
    <w:rsid w:val="001A4A82"/>
    <w:rsid w:val="001B759B"/>
    <w:rsid w:val="001D28C6"/>
    <w:rsid w:val="001E2724"/>
    <w:rsid w:val="0020006E"/>
    <w:rsid w:val="00202595"/>
    <w:rsid w:val="00206256"/>
    <w:rsid w:val="00206D66"/>
    <w:rsid w:val="00231C4F"/>
    <w:rsid w:val="0025309A"/>
    <w:rsid w:val="00256518"/>
    <w:rsid w:val="00275A47"/>
    <w:rsid w:val="00283FA9"/>
    <w:rsid w:val="0028628B"/>
    <w:rsid w:val="00286661"/>
    <w:rsid w:val="00291914"/>
    <w:rsid w:val="002A1F01"/>
    <w:rsid w:val="002C0385"/>
    <w:rsid w:val="002E073A"/>
    <w:rsid w:val="002E6B94"/>
    <w:rsid w:val="002F0B7B"/>
    <w:rsid w:val="003035BD"/>
    <w:rsid w:val="003116C1"/>
    <w:rsid w:val="00322C49"/>
    <w:rsid w:val="00335415"/>
    <w:rsid w:val="0033545D"/>
    <w:rsid w:val="003754B7"/>
    <w:rsid w:val="00382AF8"/>
    <w:rsid w:val="00382EAC"/>
    <w:rsid w:val="00387BAE"/>
    <w:rsid w:val="00391837"/>
    <w:rsid w:val="003936BC"/>
    <w:rsid w:val="003A1340"/>
    <w:rsid w:val="003B4D24"/>
    <w:rsid w:val="003B6BDF"/>
    <w:rsid w:val="003C2E98"/>
    <w:rsid w:val="003C68F5"/>
    <w:rsid w:val="003D65F3"/>
    <w:rsid w:val="003E04E9"/>
    <w:rsid w:val="0041216E"/>
    <w:rsid w:val="00413B62"/>
    <w:rsid w:val="004219AD"/>
    <w:rsid w:val="0044327B"/>
    <w:rsid w:val="00444BA7"/>
    <w:rsid w:val="004546CD"/>
    <w:rsid w:val="00454BC1"/>
    <w:rsid w:val="00471965"/>
    <w:rsid w:val="00484945"/>
    <w:rsid w:val="00485F14"/>
    <w:rsid w:val="00495F34"/>
    <w:rsid w:val="004A228B"/>
    <w:rsid w:val="004B2F41"/>
    <w:rsid w:val="004C702B"/>
    <w:rsid w:val="004D52D5"/>
    <w:rsid w:val="004E6D30"/>
    <w:rsid w:val="004F274F"/>
    <w:rsid w:val="0050766A"/>
    <w:rsid w:val="00535359"/>
    <w:rsid w:val="00547002"/>
    <w:rsid w:val="00552A11"/>
    <w:rsid w:val="0056425F"/>
    <w:rsid w:val="00576C16"/>
    <w:rsid w:val="005861FE"/>
    <w:rsid w:val="005916C8"/>
    <w:rsid w:val="00597FAE"/>
    <w:rsid w:val="005C4687"/>
    <w:rsid w:val="005E1024"/>
    <w:rsid w:val="005F1B6C"/>
    <w:rsid w:val="005F39BE"/>
    <w:rsid w:val="005F4EF8"/>
    <w:rsid w:val="00605EEA"/>
    <w:rsid w:val="00610E36"/>
    <w:rsid w:val="0062667A"/>
    <w:rsid w:val="00627173"/>
    <w:rsid w:val="00636B03"/>
    <w:rsid w:val="00644037"/>
    <w:rsid w:val="006502BC"/>
    <w:rsid w:val="006875EA"/>
    <w:rsid w:val="006C7B27"/>
    <w:rsid w:val="006E3067"/>
    <w:rsid w:val="006E327A"/>
    <w:rsid w:val="006F28CF"/>
    <w:rsid w:val="007227DF"/>
    <w:rsid w:val="0072729D"/>
    <w:rsid w:val="007342F3"/>
    <w:rsid w:val="00745168"/>
    <w:rsid w:val="0074594B"/>
    <w:rsid w:val="00745AD7"/>
    <w:rsid w:val="00746D25"/>
    <w:rsid w:val="00772DBB"/>
    <w:rsid w:val="00790A5B"/>
    <w:rsid w:val="00790D0C"/>
    <w:rsid w:val="00793031"/>
    <w:rsid w:val="00796E11"/>
    <w:rsid w:val="007A6D1A"/>
    <w:rsid w:val="007C6D5A"/>
    <w:rsid w:val="007E69A7"/>
    <w:rsid w:val="007F6F6C"/>
    <w:rsid w:val="007F7375"/>
    <w:rsid w:val="008014D1"/>
    <w:rsid w:val="00806816"/>
    <w:rsid w:val="008212D8"/>
    <w:rsid w:val="008252E6"/>
    <w:rsid w:val="008268EA"/>
    <w:rsid w:val="008305BA"/>
    <w:rsid w:val="00836489"/>
    <w:rsid w:val="00872609"/>
    <w:rsid w:val="00897E01"/>
    <w:rsid w:val="008A7050"/>
    <w:rsid w:val="008B4A0B"/>
    <w:rsid w:val="008E0E80"/>
    <w:rsid w:val="008F2F2D"/>
    <w:rsid w:val="00917BDD"/>
    <w:rsid w:val="00921C0B"/>
    <w:rsid w:val="009576D3"/>
    <w:rsid w:val="009716EA"/>
    <w:rsid w:val="00973E64"/>
    <w:rsid w:val="009770AE"/>
    <w:rsid w:val="009901AC"/>
    <w:rsid w:val="0099020C"/>
    <w:rsid w:val="00995A00"/>
    <w:rsid w:val="009A4199"/>
    <w:rsid w:val="009A4772"/>
    <w:rsid w:val="009B462D"/>
    <w:rsid w:val="009B57BE"/>
    <w:rsid w:val="009D0265"/>
    <w:rsid w:val="009D1ECD"/>
    <w:rsid w:val="009D6D76"/>
    <w:rsid w:val="009E17EF"/>
    <w:rsid w:val="009E3529"/>
    <w:rsid w:val="009F14D4"/>
    <w:rsid w:val="009F4501"/>
    <w:rsid w:val="009F736F"/>
    <w:rsid w:val="00A23BFF"/>
    <w:rsid w:val="00A25C03"/>
    <w:rsid w:val="00A26DE3"/>
    <w:rsid w:val="00A55448"/>
    <w:rsid w:val="00A57377"/>
    <w:rsid w:val="00A754B6"/>
    <w:rsid w:val="00AC1D8F"/>
    <w:rsid w:val="00AD520C"/>
    <w:rsid w:val="00AD7C6D"/>
    <w:rsid w:val="00AE347E"/>
    <w:rsid w:val="00AE4FAE"/>
    <w:rsid w:val="00B044AB"/>
    <w:rsid w:val="00B0658E"/>
    <w:rsid w:val="00B37164"/>
    <w:rsid w:val="00B46013"/>
    <w:rsid w:val="00B61749"/>
    <w:rsid w:val="00B72808"/>
    <w:rsid w:val="00B81EF5"/>
    <w:rsid w:val="00B8621F"/>
    <w:rsid w:val="00B87AA2"/>
    <w:rsid w:val="00BA18FA"/>
    <w:rsid w:val="00BD42CD"/>
    <w:rsid w:val="00BF64CE"/>
    <w:rsid w:val="00BF6563"/>
    <w:rsid w:val="00C0589C"/>
    <w:rsid w:val="00C22D74"/>
    <w:rsid w:val="00C31D98"/>
    <w:rsid w:val="00C62133"/>
    <w:rsid w:val="00C86128"/>
    <w:rsid w:val="00C915D7"/>
    <w:rsid w:val="00C93184"/>
    <w:rsid w:val="00C974A8"/>
    <w:rsid w:val="00CB23C1"/>
    <w:rsid w:val="00CC3E20"/>
    <w:rsid w:val="00CD1D82"/>
    <w:rsid w:val="00CD4644"/>
    <w:rsid w:val="00CE0052"/>
    <w:rsid w:val="00D169F0"/>
    <w:rsid w:val="00D21288"/>
    <w:rsid w:val="00D40DD0"/>
    <w:rsid w:val="00D4664B"/>
    <w:rsid w:val="00D54C8B"/>
    <w:rsid w:val="00D63C62"/>
    <w:rsid w:val="00D72C72"/>
    <w:rsid w:val="00D83701"/>
    <w:rsid w:val="00D97D7F"/>
    <w:rsid w:val="00DC518E"/>
    <w:rsid w:val="00DD782F"/>
    <w:rsid w:val="00DE3EC6"/>
    <w:rsid w:val="00DF51A7"/>
    <w:rsid w:val="00E04230"/>
    <w:rsid w:val="00E14B26"/>
    <w:rsid w:val="00E15D4F"/>
    <w:rsid w:val="00E33368"/>
    <w:rsid w:val="00E45498"/>
    <w:rsid w:val="00E50247"/>
    <w:rsid w:val="00E54D83"/>
    <w:rsid w:val="00E60C04"/>
    <w:rsid w:val="00E71332"/>
    <w:rsid w:val="00E8666E"/>
    <w:rsid w:val="00E93DFF"/>
    <w:rsid w:val="00EA1EAE"/>
    <w:rsid w:val="00EB4240"/>
    <w:rsid w:val="00EC392C"/>
    <w:rsid w:val="00EC5E34"/>
    <w:rsid w:val="00ED0B50"/>
    <w:rsid w:val="00EE516A"/>
    <w:rsid w:val="00F10FFE"/>
    <w:rsid w:val="00F12624"/>
    <w:rsid w:val="00F34AE1"/>
    <w:rsid w:val="00F40518"/>
    <w:rsid w:val="00F41181"/>
    <w:rsid w:val="00F47E4C"/>
    <w:rsid w:val="00F52E34"/>
    <w:rsid w:val="00F67EFC"/>
    <w:rsid w:val="00F81231"/>
    <w:rsid w:val="00F82B06"/>
    <w:rsid w:val="00F93041"/>
    <w:rsid w:val="00F94DA6"/>
    <w:rsid w:val="00FB22E7"/>
    <w:rsid w:val="00FB2F7B"/>
    <w:rsid w:val="00FC01F6"/>
    <w:rsid w:val="00FC0FDF"/>
    <w:rsid w:val="00FC134C"/>
    <w:rsid w:val="00FE61F2"/>
    <w:rsid w:val="00FF12FC"/>
    <w:rsid w:val="00FF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517A4496"/>
  <w15:docId w15:val="{AD68187E-3212-4031-8C0C-4C651F407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7164"/>
    <w:pPr>
      <w:spacing w:after="200" w:line="276" w:lineRule="auto"/>
    </w:pPr>
    <w:rPr>
      <w:rFonts w:ascii="Verdana" w:hAnsi="Verdana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33090"/>
    <w:pPr>
      <w:keepNext/>
      <w:spacing w:after="0" w:line="240" w:lineRule="auto"/>
      <w:outlineLvl w:val="0"/>
    </w:pPr>
    <w:rPr>
      <w:rFonts w:ascii="Arial" w:eastAsia="Times New Roman" w:hAnsi="Arial"/>
      <w:b/>
      <w:bCs/>
      <w:sz w:val="1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45498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B37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B37164"/>
    <w:rPr>
      <w:rFonts w:ascii="DaxPro-Regular" w:hAnsi="DaxPro-Regular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37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B37164"/>
    <w:rPr>
      <w:rFonts w:ascii="DaxPro-Regular" w:hAnsi="DaxPro-Regular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3716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371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B37164"/>
    <w:rPr>
      <w:color w:val="808080"/>
    </w:rPr>
  </w:style>
  <w:style w:type="paragraph" w:customStyle="1" w:styleId="EinfacherAbsatz">
    <w:name w:val="[Einfacher Absatz]"/>
    <w:basedOn w:val="Standard"/>
    <w:uiPriority w:val="99"/>
    <w:rsid w:val="000A17C5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133090"/>
    <w:rPr>
      <w:rFonts w:ascii="Arial" w:eastAsia="Times New Roman" w:hAnsi="Arial"/>
      <w:b/>
      <w:bCs/>
      <w:sz w:val="16"/>
    </w:rPr>
  </w:style>
  <w:style w:type="character" w:styleId="Hyperlink">
    <w:name w:val="Hyperlink"/>
    <w:basedOn w:val="Absatz-Standardschriftart"/>
    <w:uiPriority w:val="99"/>
    <w:unhideWhenUsed/>
    <w:rsid w:val="00BD42CD"/>
    <w:rPr>
      <w:color w:val="0000FF"/>
      <w:u w:val="single"/>
    </w:rPr>
  </w:style>
  <w:style w:type="paragraph" w:customStyle="1" w:styleId="lead">
    <w:name w:val="lead"/>
    <w:basedOn w:val="Standard"/>
    <w:rsid w:val="00BD42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BD42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D42CD"/>
    <w:rPr>
      <w:b/>
      <w:bCs/>
    </w:rPr>
  </w:style>
  <w:style w:type="character" w:styleId="Hervorhebung">
    <w:name w:val="Emphasis"/>
    <w:basedOn w:val="Absatz-Standardschriftart"/>
    <w:uiPriority w:val="20"/>
    <w:qFormat/>
    <w:rsid w:val="00790A5B"/>
    <w:rPr>
      <w:i/>
      <w:iCs/>
    </w:rPr>
  </w:style>
  <w:style w:type="paragraph" w:styleId="NurText">
    <w:name w:val="Plain Text"/>
    <w:basedOn w:val="Standard"/>
    <w:link w:val="NurTextZchn"/>
    <w:uiPriority w:val="99"/>
    <w:semiHidden/>
    <w:unhideWhenUsed/>
    <w:rsid w:val="00E54D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54D83"/>
    <w:rPr>
      <w:rFonts w:ascii="Times New Roman" w:eastAsia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555F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nhideWhenUsed/>
    <w:rsid w:val="008F2F2D"/>
    <w:pPr>
      <w:spacing w:after="120" w:line="240" w:lineRule="auto"/>
    </w:pPr>
    <w:rPr>
      <w:rFonts w:ascii="Arial" w:eastAsia="Times New Roman" w:hAnsi="Arial"/>
      <w:sz w:val="22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F2F2D"/>
    <w:rPr>
      <w:rFonts w:ascii="Arial" w:eastAsia="Times New Roman" w:hAnsi="Arial"/>
      <w:sz w:val="22"/>
      <w:szCs w:val="24"/>
    </w:rPr>
  </w:style>
  <w:style w:type="character" w:customStyle="1" w:styleId="lb-caption">
    <w:name w:val="lb-caption"/>
    <w:basedOn w:val="Absatz-Standardschriftart"/>
    <w:rsid w:val="00E71332"/>
  </w:style>
  <w:style w:type="character" w:customStyle="1" w:styleId="d2edcug0">
    <w:name w:val="d2edcug0"/>
    <w:basedOn w:val="Absatz-Standardschriftart"/>
    <w:rsid w:val="007F6F6C"/>
  </w:style>
  <w:style w:type="paragraph" w:customStyle="1" w:styleId="align-justify">
    <w:name w:val="align-justify"/>
    <w:basedOn w:val="Standard"/>
    <w:rsid w:val="00745A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align-left">
    <w:name w:val="align-left"/>
    <w:basedOn w:val="Standard"/>
    <w:rsid w:val="00745A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746D25"/>
  </w:style>
  <w:style w:type="paragraph" w:customStyle="1" w:styleId="Default">
    <w:name w:val="Default"/>
    <w:rsid w:val="008014D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2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osstal.de/showpicsized.php?pic=images/2013/Feb/28/l_1836.jp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vorlagen-im-corporate-design\Pressemeldung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Pressemeldung.dot</Template>
  <TotalTime>0</TotalTime>
  <Pages>2</Pages>
  <Words>236</Words>
  <Characters>1493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Viola Krüger</Manager>
  <Company>Stadt Oberasbach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Edith Backer</dc:creator>
  <cp:lastModifiedBy>Makowski, Petra</cp:lastModifiedBy>
  <cp:revision>2</cp:revision>
  <cp:lastPrinted>2024-01-10T16:38:00Z</cp:lastPrinted>
  <dcterms:created xsi:type="dcterms:W3CDTF">2026-01-12T11:05:00Z</dcterms:created>
  <dcterms:modified xsi:type="dcterms:W3CDTF">2026-01-12T11:05:00Z</dcterms:modified>
</cp:coreProperties>
</file>